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单选题</w:t>
      </w:r>
      <w:r>
        <w:rPr>
          <w:rFonts w:ascii="Arial" w:hAnsi="Arial" w:cs="Arial"/>
          <w:color w:val="000000"/>
          <w:sz w:val="21"/>
          <w:szCs w:val="21"/>
        </w:rPr>
        <w:t>$]</w:t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29250" cy="6143625"/>
            <wp:effectExtent l="0" t="0" r="0" b="9525"/>
            <wp:docPr id="35" name="图片 35" descr="http://img.wangxiao.cn/bjupload/2015-09-14/2f719610-959d-41c3-95e1-beb773d92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.wangxiao.cn/bjupload/2015-09-14/2f719610-959d-41c3-95e1-beb773d924f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48300" cy="6134100"/>
            <wp:effectExtent l="0" t="0" r="0" b="0"/>
            <wp:docPr id="34" name="图片 34" descr="http://img.wangxiao.cn/bjupload/2015-09-14/c82df22b-4110-4244-bfee-6d6405f8d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wangxiao.cn/bjupload/2015-09-14/c82df22b-4110-4244-bfee-6d6405f8d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05450" cy="5543550"/>
            <wp:effectExtent l="0" t="0" r="0" b="0"/>
            <wp:docPr id="33" name="图片 33" descr="http://img.wangxiao.cn/bjupload/2015-09-14/cf8f7a31-140a-4e66-a81b-d763eea79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.wangxiao.cn/bjupload/2015-09-14/cf8f7a31-140a-4e66-a81b-d763eea7927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67350" cy="5362575"/>
            <wp:effectExtent l="0" t="0" r="0" b="9525"/>
            <wp:docPr id="32" name="图片 32" descr="http://img.wangxiao.cn/bjupload/2015-09-14/ddef563c-ddd2-4dcb-8dbd-c6c792fdd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.wangxiao.cn/bjupload/2015-09-14/ddef563c-ddd2-4dcb-8dbd-c6c792fdd6d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29250" cy="6162675"/>
            <wp:effectExtent l="0" t="0" r="0" b="9525"/>
            <wp:docPr id="31" name="图片 31" descr="http://img.wangxiao.cn/bjupload/2015-09-14/b4de0046-3407-4802-8f0d-d82bbec50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wangxiao.cn/bjupload/2015-09-14/b4de0046-3407-4802-8f0d-d82bbec505a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67350" cy="6743700"/>
            <wp:effectExtent l="0" t="0" r="0" b="0"/>
            <wp:docPr id="30" name="图片 30" descr="http://img.wangxiao.cn/bjupload/2015-09-14/5871a9c9-a695-4d4f-b98e-ba250a0c4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.wangxiao.cn/bjupload/2015-09-14/5871a9c9-a695-4d4f-b98e-ba250a0c432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10200" cy="6124575"/>
            <wp:effectExtent l="0" t="0" r="0" b="9525"/>
            <wp:docPr id="29" name="图片 29" descr="http://img.wangxiao.cn/bjupload/2015-09-14/4c523db1-c9e4-416f-8ee4-f10da3370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.wangxiao.cn/bjupload/2015-09-14/4c523db1-c9e4-416f-8ee4-f10da33707c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10200" cy="3790950"/>
            <wp:effectExtent l="0" t="0" r="0" b="0"/>
            <wp:docPr id="28" name="图片 28" descr="http://img.wangxiao.cn/bjupload/2015-09-14/644d0901-b4bd-4525-830e-12609278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wangxiao.cn/bjupload/2015-09-14/644d0901-b4bd-4525-830e-1260927843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多选题</w:t>
      </w:r>
      <w:r>
        <w:rPr>
          <w:rFonts w:ascii="Arial" w:hAnsi="Arial" w:cs="Arial"/>
          <w:color w:val="000000"/>
          <w:sz w:val="21"/>
          <w:szCs w:val="21"/>
        </w:rPr>
        <w:t>$]</w:t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10200" cy="6343650"/>
            <wp:effectExtent l="0" t="0" r="0" b="0"/>
            <wp:docPr id="27" name="图片 27" descr="http://img.wangxiao.cn/bjupload/2015-09-14/58171bb9-3727-4be3-8498-2dd825d7b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.wangxiao.cn/bjupload/2015-09-14/58171bb9-3727-4be3-8498-2dd825d7b4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91150" cy="5362575"/>
            <wp:effectExtent l="0" t="0" r="0" b="9525"/>
            <wp:docPr id="26" name="图片 26" descr="http://img.wangxiao.cn/bjupload/2015-09-14/efa8ad62-2d4c-433d-b893-97bcb0022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.wangxiao.cn/bjupload/2015-09-14/efa8ad62-2d4c-433d-b893-97bcb00227f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57825" cy="3800475"/>
            <wp:effectExtent l="0" t="0" r="9525" b="9525"/>
            <wp:docPr id="25" name="图片 25" descr="http://img.wangxiao.cn/bjupload/2015-09-14/3c0fef57-365e-4055-871e-c788c76ae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wangxiao.cn/bjupload/2015-09-14/3c0fef57-365e-4055-871e-c788c76ae7a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19725" cy="3762375"/>
            <wp:effectExtent l="0" t="0" r="9525" b="9525"/>
            <wp:docPr id="24" name="图片 24" descr="http://img.wangxiao.cn/bjupload/2015-09-14/6918aa03-b222-44dd-becb-60b87ccf4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.wangxiao.cn/bjupload/2015-09-14/6918aa03-b222-44dd-becb-60b87ccf4da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判断题</w:t>
      </w:r>
      <w:r>
        <w:rPr>
          <w:rFonts w:ascii="Arial" w:hAnsi="Arial" w:cs="Arial"/>
          <w:color w:val="000000"/>
          <w:sz w:val="21"/>
          <w:szCs w:val="21"/>
        </w:rPr>
        <w:t>$]</w:t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76875" cy="5924550"/>
            <wp:effectExtent l="0" t="0" r="9525" b="0"/>
            <wp:docPr id="23" name="图片 23" descr="http://img.wangxiao.cn/bjupload/2015-09-14/cd524483-7d58-4a03-a698-f9071df65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.wangxiao.cn/bjupload/2015-09-14/cd524483-7d58-4a03-a698-f9071df65c7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57825" cy="5562600"/>
            <wp:effectExtent l="0" t="0" r="9525" b="0"/>
            <wp:docPr id="22" name="图片 22" descr="http://img.wangxiao.cn/bjupload/2015-09-14/af733fc8-4bcd-4b1b-a332-a8e12562d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.wangxiao.cn/bjupload/2015-09-14/af733fc8-4bcd-4b1b-a332-a8e12562de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计算分析题</w:t>
      </w:r>
      <w:r>
        <w:rPr>
          <w:rFonts w:ascii="Arial" w:hAnsi="Arial" w:cs="Arial"/>
          <w:color w:val="000000"/>
          <w:sz w:val="21"/>
          <w:szCs w:val="21"/>
        </w:rPr>
        <w:t>$]</w:t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76875" cy="6972300"/>
            <wp:effectExtent l="0" t="0" r="9525" b="0"/>
            <wp:docPr id="21" name="图片 21" descr="http://img.wangxiao.cn/bjupload/2015-09-14/00ee69ac-66d1-41e9-8312-26cbef1ef8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wangxiao.cn/bjupload/2015-09-14/00ee69ac-66d1-41e9-8312-26cbef1ef86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6791325"/>
            <wp:effectExtent l="0" t="0" r="0" b="9525"/>
            <wp:docPr id="20" name="图片 20" descr="http://img.wangxiao.cn/bjupload/2015-09-14/48957c83-636f-4349-bc20-abed07e15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.wangxiao.cn/bjupload/2015-09-14/48957c83-636f-4349-bc20-abed07e15bf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81650" cy="6181725"/>
            <wp:effectExtent l="0" t="0" r="0" b="9525"/>
            <wp:docPr id="19" name="图片 19" descr="http://img.wangxiao.cn/bjupload/2015-09-14/c17bb939-4823-4c32-af3f-8670a16ee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.wangxiao.cn/bjupload/2015-09-14/c17bb939-4823-4c32-af3f-8670a16ee7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综合题</w:t>
      </w:r>
      <w:r>
        <w:rPr>
          <w:rFonts w:ascii="Arial" w:hAnsi="Arial" w:cs="Arial"/>
          <w:color w:val="000000"/>
          <w:sz w:val="21"/>
          <w:szCs w:val="21"/>
        </w:rPr>
        <w:t>$]</w:t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14975" cy="4591050"/>
            <wp:effectExtent l="0" t="0" r="9525" b="0"/>
            <wp:docPr id="18" name="图片 18" descr="http://img.wangxiao.cn/bjupload/2015-09-14/75dceca5-8e65-4147-a7db-14576cea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.wangxiao.cn/bjupload/2015-09-14/75dceca5-8e65-4147-a7db-14576cea669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14975" cy="2981325"/>
            <wp:effectExtent l="0" t="0" r="9525" b="9525"/>
            <wp:docPr id="17" name="图片 17" descr="http://img.wangxiao.cn/bjupload/2015-09-14/633ba2d8-26d8-44b6-81f6-8e1387ac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.wangxiao.cn/bjupload/2015-09-14/633ba2d8-26d8-44b6-81f6-8e1387acde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72125" cy="6410325"/>
            <wp:effectExtent l="0" t="0" r="9525" b="9525"/>
            <wp:docPr id="16" name="图片 16" descr="http://img.wangxiao.cn/bjupload/2015-09-14/cebed254-d2bd-4ebe-b135-c3c054593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.wangxiao.cn/bjupload/2015-09-14/cebed254-d2bd-4ebe-b135-c3c05459353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34000" cy="2371725"/>
            <wp:effectExtent l="0" t="0" r="0" b="9525"/>
            <wp:docPr id="15" name="图片 15" descr="http://img.wangxiao.cn/bjupload/2015-09-14/da2cbcff-8a8b-49b3-9c38-6251b624f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.wangxiao.cn/bjupload/2015-09-14/da2cbcff-8a8b-49b3-9c38-6251b624f98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d"/>
          <w:rFonts w:ascii="Arial" w:hAnsi="Arial" w:cs="Arial"/>
          <w:color w:val="000000"/>
          <w:sz w:val="21"/>
          <w:szCs w:val="21"/>
        </w:rPr>
        <w:t>编辑推荐：</w:t>
      </w:r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29" w:anchor="http://www.wangxiao.cn/kjzc/70687068380.html#}{{{/70810525169.html}}}" w:tgtFrame="_blank" w:tooltip="2015年中级会计职称考试真题及答案首发" w:history="1">
        <w:r>
          <w:rPr>
            <w:rStyle w:val="ac"/>
            <w:rFonts w:ascii="Arial" w:hAnsi="Arial" w:cs="Arial"/>
            <w:sz w:val="21"/>
            <w:szCs w:val="21"/>
          </w:rPr>
          <w:t>2015</w:t>
        </w:r>
        <w:r>
          <w:rPr>
            <w:rStyle w:val="ac"/>
            <w:rFonts w:ascii="Arial" w:hAnsi="Arial" w:cs="Arial"/>
            <w:sz w:val="21"/>
            <w:szCs w:val="21"/>
          </w:rPr>
          <w:t>年中级会计职称考试真题及答案首发</w:t>
        </w:r>
      </w:hyperlink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30" w:tgtFrame="_blank" w:tooltip="2015年中级会计职称考试成绩查询时间" w:history="1">
        <w:r>
          <w:rPr>
            <w:rStyle w:val="ac"/>
            <w:rFonts w:ascii="Arial" w:hAnsi="Arial" w:cs="Arial"/>
            <w:sz w:val="21"/>
            <w:szCs w:val="21"/>
          </w:rPr>
          <w:t>2015</w:t>
        </w:r>
        <w:r>
          <w:rPr>
            <w:rStyle w:val="ac"/>
            <w:rFonts w:ascii="Arial" w:hAnsi="Arial" w:cs="Arial"/>
            <w:sz w:val="21"/>
            <w:szCs w:val="21"/>
          </w:rPr>
          <w:t>年中级会计职称考试成绩查询时间</w:t>
        </w:r>
      </w:hyperlink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31" w:anchor="http://www.wangxiao.cn/kjzc/24192419521.html#}{{{/24315876310.html}}}" w:tgtFrame="_blank" w:tooltip="重金悬赏2015年中级会计职称考试真题" w:history="1">
        <w:r>
          <w:rPr>
            <w:rStyle w:val="ac"/>
            <w:rFonts w:ascii="Arial" w:hAnsi="Arial" w:cs="Arial"/>
            <w:sz w:val="21"/>
            <w:szCs w:val="21"/>
          </w:rPr>
          <w:t>重金悬赏</w:t>
        </w:r>
        <w:r>
          <w:rPr>
            <w:rStyle w:val="ac"/>
            <w:rFonts w:ascii="Arial" w:hAnsi="Arial" w:cs="Arial"/>
            <w:sz w:val="21"/>
            <w:szCs w:val="21"/>
          </w:rPr>
          <w:t>2015</w:t>
        </w:r>
        <w:r>
          <w:rPr>
            <w:rStyle w:val="ac"/>
            <w:rFonts w:ascii="Arial" w:hAnsi="Arial" w:cs="Arial"/>
            <w:sz w:val="21"/>
            <w:szCs w:val="21"/>
          </w:rPr>
          <w:t>年中级会计职称考试真题</w:t>
        </w:r>
      </w:hyperlink>
    </w:p>
    <w:p w:rsidR="001A03AA" w:rsidRDefault="001A03AA" w:rsidP="001A03AA">
      <w:pPr>
        <w:pStyle w:val="ab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32" w:anchor="http://www.wangxiao.cn/kjzc/51695169083.html#}{{{/51818625872.html}}}" w:tgtFrame="_blank" w:tooltip="如何通过微信 最快了解中级会计职称考试真题" w:history="1">
        <w:r>
          <w:rPr>
            <w:rStyle w:val="ac"/>
            <w:rFonts w:ascii="Arial" w:hAnsi="Arial" w:cs="Arial"/>
            <w:sz w:val="21"/>
            <w:szCs w:val="21"/>
          </w:rPr>
          <w:t>如何</w:t>
        </w:r>
        <w:proofErr w:type="gramStart"/>
        <w:r>
          <w:rPr>
            <w:rStyle w:val="ac"/>
            <w:rFonts w:ascii="Arial" w:hAnsi="Arial" w:cs="Arial"/>
            <w:sz w:val="21"/>
            <w:szCs w:val="21"/>
          </w:rPr>
          <w:t>通过微信</w:t>
        </w:r>
        <w:proofErr w:type="gramEnd"/>
        <w:r>
          <w:rPr>
            <w:rStyle w:val="ac"/>
            <w:rFonts w:ascii="Arial" w:hAnsi="Arial" w:cs="Arial"/>
            <w:sz w:val="21"/>
            <w:szCs w:val="21"/>
          </w:rPr>
          <w:t xml:space="preserve"> </w:t>
        </w:r>
        <w:r>
          <w:rPr>
            <w:rStyle w:val="ac"/>
            <w:rFonts w:ascii="Arial" w:hAnsi="Arial" w:cs="Arial"/>
            <w:sz w:val="21"/>
            <w:szCs w:val="21"/>
          </w:rPr>
          <w:t>最快了解中级会计职称考试真题</w:t>
        </w:r>
      </w:hyperlink>
    </w:p>
    <w:p w:rsidR="007B2E1B" w:rsidRPr="001A03AA" w:rsidRDefault="007B2E1B" w:rsidP="008B0A58">
      <w:pPr>
        <w:rPr>
          <w:sz w:val="28"/>
          <w:szCs w:val="28"/>
        </w:rPr>
      </w:pPr>
      <w:bookmarkStart w:id="0" w:name="_GoBack"/>
      <w:bookmarkEnd w:id="0"/>
    </w:p>
    <w:sectPr w:rsidR="007B2E1B" w:rsidRPr="001A03AA" w:rsidSect="00E86BE6">
      <w:headerReference w:type="default" r:id="rId33"/>
      <w:footerReference w:type="default" r:id="rId34"/>
      <w:pgSz w:w="11906" w:h="16838"/>
      <w:pgMar w:top="1440" w:right="1800" w:bottom="1440" w:left="1800" w:header="96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046" w:rsidRDefault="00317046" w:rsidP="00557FC2">
      <w:r>
        <w:separator/>
      </w:r>
    </w:p>
  </w:endnote>
  <w:endnote w:type="continuationSeparator" w:id="0">
    <w:p w:rsidR="00317046" w:rsidRDefault="00317046" w:rsidP="00557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7E3" w:rsidRPr="00734EAF" w:rsidRDefault="00822362">
    <w:pPr>
      <w:pStyle w:val="a4"/>
    </w:pPr>
    <w:r>
      <w:rPr>
        <w:rFonts w:ascii="Cambria" w:hAnsi="Cambria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3141980</wp:posOffset>
              </wp:positionH>
              <wp:positionV relativeFrom="page">
                <wp:posOffset>10014585</wp:posOffset>
              </wp:positionV>
              <wp:extent cx="1282700" cy="343535"/>
              <wp:effectExtent l="27305" t="13335" r="23495" b="508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377E3" w:rsidRPr="002D2451" w:rsidRDefault="001377E3">
                          <w:pPr>
                            <w:jc w:val="center"/>
                            <w:rPr>
                              <w:color w:val="4F81BD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1A03AA" w:rsidRPr="001A03AA">
                            <w:rPr>
                              <w:noProof/>
                              <w:color w:val="4F81BD"/>
                              <w:lang w:val="zh-CN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AutoShape 7" o:spid="_x0000_s1026" type="#_x0000_t107" style="position:absolute;margin-left:247.4pt;margin-top:788.55pt;width:101pt;height:27.0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" filled="f" fillcolor="#17365d" strokecolor="#71a0dc">
              <v:textbox>
                <w:txbxContent>
                  <w:p w:rsidR="001377E3" w:rsidRPr="002D2451" w:rsidRDefault="001377E3">
                    <w:pPr>
                      <w:jc w:val="center"/>
                      <w:rPr>
                        <w:color w:val="4F81BD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1A03AA" w:rsidRPr="001A03AA">
                      <w:rPr>
                        <w:noProof/>
                        <w:color w:val="4F81BD"/>
                        <w:lang w:val="zh-CN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77E3">
      <w:rPr>
        <w:rFonts w:hint="eastAsia"/>
      </w:rPr>
      <w:t xml:space="preserve">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046" w:rsidRDefault="00317046" w:rsidP="00557FC2">
      <w:r>
        <w:separator/>
      </w:r>
    </w:p>
  </w:footnote>
  <w:footnote w:type="continuationSeparator" w:id="0">
    <w:p w:rsidR="00317046" w:rsidRDefault="00317046" w:rsidP="00557F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7E3" w:rsidRPr="00E86BE6" w:rsidRDefault="00822362" w:rsidP="002D2451">
    <w:pPr>
      <w:pStyle w:val="a4"/>
      <w:ind w:firstLineChars="150" w:firstLine="270"/>
      <w:rPr>
        <w:rFonts w:ascii="Calibri" w:hAnsi="Calibri"/>
        <w:kern w:val="11"/>
        <w:sz w:val="21"/>
        <w:szCs w:val="21"/>
      </w:rPr>
    </w:pPr>
    <w:r>
      <w:rPr>
        <w:rFonts w:hint="eastAsia"/>
        <w:noProof/>
        <w:kern w:val="1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-49530</wp:posOffset>
          </wp:positionV>
          <wp:extent cx="281305" cy="259080"/>
          <wp:effectExtent l="0" t="0" r="0" b="7620"/>
          <wp:wrapNone/>
          <wp:docPr id="12" name="图片 1" descr="G:\素材\图片\logo\logo_182_49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G:\素材\图片\logo\logo_182_491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05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77E3" w:rsidRPr="00E86BE6">
      <w:rPr>
        <w:rFonts w:hint="eastAsia"/>
        <w:kern w:val="11"/>
        <w:sz w:val="21"/>
        <w:szCs w:val="21"/>
      </w:rPr>
      <w:t>中大网校</w:t>
    </w:r>
    <w:r w:rsidR="001377E3" w:rsidRPr="00E86BE6">
      <w:rPr>
        <w:rFonts w:hint="eastAsia"/>
        <w:kern w:val="11"/>
        <w:sz w:val="21"/>
        <w:szCs w:val="21"/>
      </w:rPr>
      <w:t xml:space="preserve"> </w:t>
    </w:r>
    <w:proofErr w:type="gramStart"/>
    <w:r w:rsidR="001377E3" w:rsidRPr="00E86BE6">
      <w:rPr>
        <w:rFonts w:hint="eastAsia"/>
        <w:kern w:val="11"/>
        <w:sz w:val="21"/>
        <w:szCs w:val="21"/>
      </w:rPr>
      <w:t>您职业</w:t>
    </w:r>
    <w:proofErr w:type="gramEnd"/>
    <w:r w:rsidR="001377E3" w:rsidRPr="00E86BE6">
      <w:rPr>
        <w:rFonts w:hint="eastAsia"/>
        <w:kern w:val="11"/>
        <w:sz w:val="21"/>
        <w:szCs w:val="21"/>
      </w:rPr>
      <w:t>人生中最好的伙伴</w:t>
    </w:r>
    <w:r w:rsidR="001377E3" w:rsidRPr="00E86BE6">
      <w:rPr>
        <w:rFonts w:hint="eastAsia"/>
        <w:kern w:val="11"/>
        <w:sz w:val="21"/>
        <w:szCs w:val="21"/>
      </w:rPr>
      <w:t xml:space="preserve">   </w:t>
    </w:r>
    <w:r w:rsidR="001377E3">
      <w:rPr>
        <w:rFonts w:hint="eastAsia"/>
        <w:kern w:val="11"/>
        <w:sz w:val="21"/>
        <w:szCs w:val="21"/>
      </w:rPr>
      <w:t xml:space="preserve">                   </w:t>
    </w:r>
    <w:r w:rsidR="001377E3" w:rsidRPr="00E86BE6">
      <w:rPr>
        <w:rFonts w:ascii="Cambria" w:hAnsi="Cambria" w:hint="eastAsia"/>
        <w:sz w:val="21"/>
        <w:szCs w:val="21"/>
      </w:rPr>
      <w:t>咨询电话：</w:t>
    </w:r>
    <w:r w:rsidR="001377E3" w:rsidRPr="00E86BE6">
      <w:rPr>
        <w:rFonts w:ascii="Cambria" w:hAnsi="Cambria" w:hint="eastAsia"/>
        <w:sz w:val="21"/>
        <w:szCs w:val="21"/>
      </w:rPr>
      <w:t>4000-18-8000</w:t>
    </w:r>
  </w:p>
  <w:p w:rsidR="001377E3" w:rsidRPr="00734EAF" w:rsidRDefault="00822362" w:rsidP="00734EAF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563245</wp:posOffset>
          </wp:positionH>
          <wp:positionV relativeFrom="paragraph">
            <wp:posOffset>3462655</wp:posOffset>
          </wp:positionV>
          <wp:extent cx="4527550" cy="1216660"/>
          <wp:effectExtent l="0" t="819150" r="44450" b="707390"/>
          <wp:wrapNone/>
          <wp:docPr id="11" name="图片 3" descr="G:\素材\图片\logo\logo_28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G:\素材\图片\logo\logo_28副本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471217">
                    <a:off x="0" y="0"/>
                    <a:ext cx="4527550" cy="121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-469900</wp:posOffset>
              </wp:positionH>
              <wp:positionV relativeFrom="paragraph">
                <wp:posOffset>72390</wp:posOffset>
              </wp:positionV>
              <wp:extent cx="6144895" cy="0"/>
              <wp:effectExtent l="6350" t="5715" r="11430" b="13335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8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left:0;text-align:left;margin-left:-37pt;margin-top:5.7pt;width:483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XYHQIAADs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2446B"/>
    <w:multiLevelType w:val="hybridMultilevel"/>
    <w:tmpl w:val="E74E289E"/>
    <w:lvl w:ilvl="0" w:tplc="B528322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643C1C4A"/>
    <w:multiLevelType w:val="hybridMultilevel"/>
    <w:tmpl w:val="1D443BE6"/>
    <w:lvl w:ilvl="0" w:tplc="7B6AFBC4">
      <w:start w:val="1"/>
      <w:numFmt w:val="japaneseCounting"/>
      <w:lvlText w:val="%1．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BFB1430"/>
    <w:multiLevelType w:val="hybridMultilevel"/>
    <w:tmpl w:val="2A205B9C"/>
    <w:lvl w:ilvl="0" w:tplc="180E51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66"/>
    <w:rsid w:val="00015208"/>
    <w:rsid w:val="001377E3"/>
    <w:rsid w:val="001445F2"/>
    <w:rsid w:val="0015546B"/>
    <w:rsid w:val="001A03AA"/>
    <w:rsid w:val="001E6652"/>
    <w:rsid w:val="00276B16"/>
    <w:rsid w:val="002878B4"/>
    <w:rsid w:val="002919BC"/>
    <w:rsid w:val="00291B76"/>
    <w:rsid w:val="002D2451"/>
    <w:rsid w:val="002D7091"/>
    <w:rsid w:val="00302CA9"/>
    <w:rsid w:val="00317046"/>
    <w:rsid w:val="00340E3C"/>
    <w:rsid w:val="00387B5C"/>
    <w:rsid w:val="003A7573"/>
    <w:rsid w:val="003B1866"/>
    <w:rsid w:val="003D1EBA"/>
    <w:rsid w:val="003E4A92"/>
    <w:rsid w:val="003F23D5"/>
    <w:rsid w:val="003F5190"/>
    <w:rsid w:val="00400513"/>
    <w:rsid w:val="004040BF"/>
    <w:rsid w:val="00414BD3"/>
    <w:rsid w:val="00460C7E"/>
    <w:rsid w:val="00473206"/>
    <w:rsid w:val="00487951"/>
    <w:rsid w:val="004B291F"/>
    <w:rsid w:val="004C56A3"/>
    <w:rsid w:val="004D62C4"/>
    <w:rsid w:val="004F7D74"/>
    <w:rsid w:val="0052780B"/>
    <w:rsid w:val="0053253E"/>
    <w:rsid w:val="00542733"/>
    <w:rsid w:val="00557FC2"/>
    <w:rsid w:val="00595165"/>
    <w:rsid w:val="005F5A98"/>
    <w:rsid w:val="006049A0"/>
    <w:rsid w:val="006105FF"/>
    <w:rsid w:val="006670B3"/>
    <w:rsid w:val="00732BD4"/>
    <w:rsid w:val="00734EAF"/>
    <w:rsid w:val="007922E2"/>
    <w:rsid w:val="007A4CA9"/>
    <w:rsid w:val="007B2E1B"/>
    <w:rsid w:val="007D5672"/>
    <w:rsid w:val="007E233A"/>
    <w:rsid w:val="007E6617"/>
    <w:rsid w:val="007E7868"/>
    <w:rsid w:val="0081780B"/>
    <w:rsid w:val="00822362"/>
    <w:rsid w:val="00831AEC"/>
    <w:rsid w:val="008B0A58"/>
    <w:rsid w:val="008D2FDF"/>
    <w:rsid w:val="008F3CB1"/>
    <w:rsid w:val="009A3760"/>
    <w:rsid w:val="009B3600"/>
    <w:rsid w:val="009B5911"/>
    <w:rsid w:val="00A15AA4"/>
    <w:rsid w:val="00A8100D"/>
    <w:rsid w:val="00AD5CC7"/>
    <w:rsid w:val="00B02B9D"/>
    <w:rsid w:val="00B14A72"/>
    <w:rsid w:val="00B2316E"/>
    <w:rsid w:val="00BB03DF"/>
    <w:rsid w:val="00C07A5C"/>
    <w:rsid w:val="00CB3A3B"/>
    <w:rsid w:val="00CD5EB9"/>
    <w:rsid w:val="00D05331"/>
    <w:rsid w:val="00D41CB6"/>
    <w:rsid w:val="00D67C5C"/>
    <w:rsid w:val="00E8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A3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7F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7F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7F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7F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7F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7FC2"/>
    <w:rPr>
      <w:sz w:val="18"/>
      <w:szCs w:val="18"/>
    </w:rPr>
  </w:style>
  <w:style w:type="paragraph" w:styleId="a6">
    <w:name w:val="No Spacing"/>
    <w:link w:val="Char2"/>
    <w:uiPriority w:val="1"/>
    <w:qFormat/>
    <w:rsid w:val="00734EAF"/>
    <w:rPr>
      <w:sz w:val="22"/>
      <w:szCs w:val="22"/>
    </w:rPr>
  </w:style>
  <w:style w:type="character" w:customStyle="1" w:styleId="Char2">
    <w:name w:val="无间隔 Char"/>
    <w:basedOn w:val="a0"/>
    <w:link w:val="a6"/>
    <w:uiPriority w:val="1"/>
    <w:rsid w:val="00734EAF"/>
    <w:rPr>
      <w:sz w:val="22"/>
      <w:szCs w:val="22"/>
      <w:lang w:val="en-US" w:eastAsia="zh-CN" w:bidi="ar-SA"/>
    </w:rPr>
  </w:style>
  <w:style w:type="paragraph" w:styleId="a7">
    <w:name w:val="List Paragraph"/>
    <w:basedOn w:val="a"/>
    <w:uiPriority w:val="34"/>
    <w:qFormat/>
    <w:rsid w:val="004D62C4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D67C5C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D67C5C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D67C5C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D67C5C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D67C5C"/>
    <w:rPr>
      <w:rFonts w:ascii="Times New Roman" w:eastAsia="宋体" w:hAnsi="Times New Roman" w:cs="Times New Roman"/>
      <w:b/>
      <w:bCs/>
      <w:szCs w:val="24"/>
    </w:rPr>
  </w:style>
  <w:style w:type="paragraph" w:styleId="ab">
    <w:name w:val="Normal (Web)"/>
    <w:basedOn w:val="a"/>
    <w:uiPriority w:val="99"/>
    <w:semiHidden/>
    <w:unhideWhenUsed/>
    <w:rsid w:val="0082236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Hyperlink"/>
    <w:uiPriority w:val="99"/>
    <w:semiHidden/>
    <w:unhideWhenUsed/>
    <w:rsid w:val="00822362"/>
    <w:rPr>
      <w:color w:val="0000FF"/>
      <w:u w:val="single"/>
    </w:rPr>
  </w:style>
  <w:style w:type="character" w:styleId="ad">
    <w:name w:val="Strong"/>
    <w:uiPriority w:val="22"/>
    <w:qFormat/>
    <w:rsid w:val="00822362"/>
    <w:rPr>
      <w:b/>
      <w:bCs/>
    </w:rPr>
  </w:style>
  <w:style w:type="character" w:customStyle="1" w:styleId="style1">
    <w:name w:val="style1"/>
    <w:basedOn w:val="a0"/>
    <w:rsid w:val="007E23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A3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7F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7F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7F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7F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7F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7FC2"/>
    <w:rPr>
      <w:sz w:val="18"/>
      <w:szCs w:val="18"/>
    </w:rPr>
  </w:style>
  <w:style w:type="paragraph" w:styleId="a6">
    <w:name w:val="No Spacing"/>
    <w:link w:val="Char2"/>
    <w:uiPriority w:val="1"/>
    <w:qFormat/>
    <w:rsid w:val="00734EAF"/>
    <w:rPr>
      <w:sz w:val="22"/>
      <w:szCs w:val="22"/>
    </w:rPr>
  </w:style>
  <w:style w:type="character" w:customStyle="1" w:styleId="Char2">
    <w:name w:val="无间隔 Char"/>
    <w:basedOn w:val="a0"/>
    <w:link w:val="a6"/>
    <w:uiPriority w:val="1"/>
    <w:rsid w:val="00734EAF"/>
    <w:rPr>
      <w:sz w:val="22"/>
      <w:szCs w:val="22"/>
      <w:lang w:val="en-US" w:eastAsia="zh-CN" w:bidi="ar-SA"/>
    </w:rPr>
  </w:style>
  <w:style w:type="paragraph" w:styleId="a7">
    <w:name w:val="List Paragraph"/>
    <w:basedOn w:val="a"/>
    <w:uiPriority w:val="34"/>
    <w:qFormat/>
    <w:rsid w:val="004D62C4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D67C5C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D67C5C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D67C5C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D67C5C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D67C5C"/>
    <w:rPr>
      <w:rFonts w:ascii="Times New Roman" w:eastAsia="宋体" w:hAnsi="Times New Roman" w:cs="Times New Roman"/>
      <w:b/>
      <w:bCs/>
      <w:szCs w:val="24"/>
    </w:rPr>
  </w:style>
  <w:style w:type="paragraph" w:styleId="ab">
    <w:name w:val="Normal (Web)"/>
    <w:basedOn w:val="a"/>
    <w:uiPriority w:val="99"/>
    <w:semiHidden/>
    <w:unhideWhenUsed/>
    <w:rsid w:val="0082236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Hyperlink"/>
    <w:uiPriority w:val="99"/>
    <w:semiHidden/>
    <w:unhideWhenUsed/>
    <w:rsid w:val="00822362"/>
    <w:rPr>
      <w:color w:val="0000FF"/>
      <w:u w:val="single"/>
    </w:rPr>
  </w:style>
  <w:style w:type="character" w:styleId="ad">
    <w:name w:val="Strong"/>
    <w:uiPriority w:val="22"/>
    <w:qFormat/>
    <w:rsid w:val="00822362"/>
    <w:rPr>
      <w:b/>
      <w:bCs/>
    </w:rPr>
  </w:style>
  <w:style w:type="character" w:customStyle="1" w:styleId="style1">
    <w:name w:val="style1"/>
    <w:basedOn w:val="a0"/>
    <w:rsid w:val="007E23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fabu.wangxiao.cn/manage/news/%7B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fabu.wangxiao.cn/manage/news/%7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fabu.wangxiao.cn/manage/news/%7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wangxiao.cn/news/69416941393.html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16&#30495;&#39064;&#21450;&#31572;&#2669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16真题及答案</Template>
  <TotalTime>1</TotalTime>
  <Pages>19</Pages>
  <Words>121</Words>
  <Characters>693</Characters>
  <Application>Microsoft Office Word</Application>
  <DocSecurity>0</DocSecurity>
  <Lines>5</Lines>
  <Paragraphs>1</Paragraphs>
  <ScaleCrop>false</ScaleCrop>
  <Company>WwW.YlmF.CoM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2011注册测绘师考试考前冲刺试卷一</dc:title>
  <dc:creator>lenovo</dc:creator>
  <cp:lastModifiedBy>lenovo</cp:lastModifiedBy>
  <cp:revision>2</cp:revision>
  <cp:lastPrinted>2019-08-15T08:55:00Z</cp:lastPrinted>
  <dcterms:created xsi:type="dcterms:W3CDTF">2019-08-15T08:57:00Z</dcterms:created>
  <dcterms:modified xsi:type="dcterms:W3CDTF">2019-08-15T08:57:00Z</dcterms:modified>
</cp:coreProperties>
</file>